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FB460" w14:textId="77777777" w:rsidR="00941C42" w:rsidRDefault="00941C42"/>
    <w:p w14:paraId="65179519" w14:textId="564BA85A" w:rsidR="000A22E6" w:rsidRDefault="00AB1AA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D2C7BF" wp14:editId="384A5873">
                <wp:simplePos x="0" y="0"/>
                <wp:positionH relativeFrom="column">
                  <wp:posOffset>114300</wp:posOffset>
                </wp:positionH>
                <wp:positionV relativeFrom="paragraph">
                  <wp:posOffset>3839845</wp:posOffset>
                </wp:positionV>
                <wp:extent cx="7861300" cy="123444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1300" cy="1234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DE369F" w14:textId="7F12C212" w:rsidR="00941C42" w:rsidRPr="00AB1AAE" w:rsidRDefault="00162FA9" w:rsidP="00AB1AAE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</w:pPr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 xml:space="preserve">Por ser un </w:t>
                            </w:r>
                            <w:proofErr w:type="spellStart"/>
                            <w:proofErr w:type="gram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>increíble</w:t>
                            </w:r>
                            <w:proofErr w:type="spell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 xml:space="preserve">  [</w:t>
                            </w:r>
                            <w:proofErr w:type="gram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 xml:space="preserve">CAPITÁN DEL EQUIPO-TEAM NAME] </w:t>
                            </w:r>
                            <w:proofErr w:type="spell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>en</w:t>
                            </w:r>
                            <w:proofErr w:type="spell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 xml:space="preserve"> la </w:t>
                            </w:r>
                            <w:proofErr w:type="spell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>caminanta</w:t>
                            </w:r>
                            <w:proofErr w:type="spell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 xml:space="preserve"> [WALK NAME] </w:t>
                            </w:r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i/>
                                <w:i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>CROP Hunger Walk.</w:t>
                            </w:r>
                            <w:r w:rsidR="00AB1AAE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40"/>
                                <w:szCs w:val="40"/>
                              </w:rPr>
                              <w:t xml:space="preserve">¡Le </w:t>
                            </w:r>
                            <w:proofErr w:type="spell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40"/>
                                <w:szCs w:val="40"/>
                              </w:rPr>
                              <w:t>apreciamos</w:t>
                            </w:r>
                            <w:proofErr w:type="spell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b/>
                                <w:bCs/>
                                <w:color w:val="002D6A"/>
                                <w:spacing w:val="4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D2C7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9pt;margin-top:302.35pt;width:619pt;height:97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" filled="f" stroked="f" strokeweight=".5pt">
                <v:textbox>
                  <w:txbxContent>
                    <w:p w14:paraId="51DE369F" w14:textId="7F12C212" w:rsidR="00941C42" w:rsidRPr="00AB1AAE" w:rsidRDefault="00162FA9" w:rsidP="00AB1AAE">
                      <w:pPr>
                        <w:suppressAutoHyphens/>
                        <w:autoSpaceDE w:val="0"/>
                        <w:autoSpaceDN w:val="0"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</w:pPr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 xml:space="preserve">Por ser un </w:t>
                      </w:r>
                      <w:proofErr w:type="spellStart"/>
                      <w:proofErr w:type="gramStart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>increíble</w:t>
                      </w:r>
                      <w:proofErr w:type="spellEnd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 xml:space="preserve">  [</w:t>
                      </w:r>
                      <w:proofErr w:type="gramEnd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 xml:space="preserve">CAPITÁN DEL EQUIPO-TEAM NAME] </w:t>
                      </w:r>
                      <w:proofErr w:type="spellStart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>en</w:t>
                      </w:r>
                      <w:proofErr w:type="spellEnd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 xml:space="preserve"> la </w:t>
                      </w:r>
                      <w:proofErr w:type="spellStart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>caminanta</w:t>
                      </w:r>
                      <w:proofErr w:type="spellEnd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 xml:space="preserve"> [WALK NAME] </w:t>
                      </w:r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i/>
                          <w:iCs/>
                          <w:color w:val="002D6A"/>
                          <w:spacing w:val="4"/>
                          <w:sz w:val="36"/>
                          <w:szCs w:val="36"/>
                        </w:rPr>
                        <w:t>CROP Hunger Walk.</w:t>
                      </w:r>
                      <w:r w:rsidR="00AB1AAE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36"/>
                          <w:szCs w:val="36"/>
                        </w:rPr>
                        <w:t xml:space="preserve"> </w:t>
                      </w:r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40"/>
                          <w:szCs w:val="40"/>
                        </w:rPr>
                        <w:t xml:space="preserve">¡Le </w:t>
                      </w:r>
                      <w:proofErr w:type="spellStart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40"/>
                          <w:szCs w:val="40"/>
                        </w:rPr>
                        <w:t>apreciamos</w:t>
                      </w:r>
                      <w:proofErr w:type="spellEnd"/>
                      <w:r w:rsidRPr="00162FA9">
                        <w:rPr>
                          <w:rFonts w:ascii="Helvetica LT Std Cond" w:eastAsiaTheme="minorHAnsi" w:hAnsi="Helvetica LT Std Cond" w:cs="Helvetica LT Std Cond"/>
                          <w:b/>
                          <w:bCs/>
                          <w:color w:val="002D6A"/>
                          <w:spacing w:val="4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162FA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BFD232" wp14:editId="2F866714">
                <wp:simplePos x="0" y="0"/>
                <wp:positionH relativeFrom="column">
                  <wp:posOffset>2238375</wp:posOffset>
                </wp:positionH>
                <wp:positionV relativeFrom="paragraph">
                  <wp:posOffset>5306695</wp:posOffset>
                </wp:positionV>
                <wp:extent cx="3749040" cy="332509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9040" cy="3325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7B2257" w14:textId="77777777" w:rsidR="00162FA9" w:rsidRPr="00162FA9" w:rsidRDefault="00162FA9" w:rsidP="00162FA9">
                            <w:pPr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</w:pPr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 xml:space="preserve">CWS - </w:t>
                            </w:r>
                            <w:proofErr w:type="spell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>Especialista</w:t>
                            </w:r>
                            <w:proofErr w:type="spell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>en</w:t>
                            </w:r>
                            <w:proofErr w:type="spell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>participación</w:t>
                            </w:r>
                            <w:proofErr w:type="spellEnd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162FA9">
                              <w:rPr>
                                <w:rFonts w:ascii="Helvetica LT Std Cond" w:eastAsiaTheme="minorHAnsi" w:hAnsi="Helvetica LT Std Cond" w:cs="Helvetica LT Std Cond"/>
                                <w:color w:val="000000"/>
                              </w:rPr>
                              <w:t>comunitaria</w:t>
                            </w:r>
                            <w:proofErr w:type="spellEnd"/>
                          </w:p>
                          <w:p w14:paraId="39E11CDA" w14:textId="77777777" w:rsidR="00941C42" w:rsidRDefault="00941C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FD232" id="Text Box 4" o:spid="_x0000_s1027" type="#_x0000_t202" style="position:absolute;margin-left:176.25pt;margin-top:417.85pt;width:295.2pt;height:26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" filled="f" stroked="f" strokeweight=".5pt">
                <v:textbox>
                  <w:txbxContent>
                    <w:p w14:paraId="277B2257" w14:textId="77777777" w:rsidR="00162FA9" w:rsidRPr="00162FA9" w:rsidRDefault="00162FA9" w:rsidP="00162FA9">
                      <w:pPr>
                        <w:autoSpaceDE w:val="0"/>
                        <w:autoSpaceDN w:val="0"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</w:pPr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 xml:space="preserve">CWS - </w:t>
                      </w:r>
                      <w:proofErr w:type="spellStart"/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>Especialista</w:t>
                      </w:r>
                      <w:proofErr w:type="spellEnd"/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 xml:space="preserve"> </w:t>
                      </w:r>
                      <w:proofErr w:type="spellStart"/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>en</w:t>
                      </w:r>
                      <w:proofErr w:type="spellEnd"/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 xml:space="preserve"> </w:t>
                      </w:r>
                      <w:proofErr w:type="spellStart"/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>participación</w:t>
                      </w:r>
                      <w:proofErr w:type="spellEnd"/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 xml:space="preserve"> </w:t>
                      </w:r>
                      <w:proofErr w:type="spellStart"/>
                      <w:r w:rsidRPr="00162FA9">
                        <w:rPr>
                          <w:rFonts w:ascii="Helvetica LT Std Cond" w:eastAsiaTheme="minorHAnsi" w:hAnsi="Helvetica LT Std Cond" w:cs="Helvetica LT Std Cond"/>
                          <w:color w:val="000000"/>
                        </w:rPr>
                        <w:t>comunitaria</w:t>
                      </w:r>
                      <w:proofErr w:type="spellEnd"/>
                    </w:p>
                    <w:p w14:paraId="39E11CDA" w14:textId="77777777" w:rsidR="00941C42" w:rsidRDefault="00941C42"/>
                  </w:txbxContent>
                </v:textbox>
              </v:shape>
            </w:pict>
          </mc:Fallback>
        </mc:AlternateContent>
      </w:r>
      <w:r w:rsidR="00162FA9">
        <w:rPr>
          <w:noProof/>
        </w:rPr>
        <w:drawing>
          <wp:anchor distT="0" distB="0" distL="114300" distR="114300" simplePos="0" relativeHeight="251664384" behindDoc="1" locked="1" layoutInCell="1" allowOverlap="1" wp14:anchorId="2BB99FED" wp14:editId="26A81D6E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058400" cy="7772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A22E6" w:rsidSect="00941C4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B0604020202020204"/>
    <w:charset w:val="00"/>
    <w:family w:val="roman"/>
    <w:pitch w:val="variable"/>
    <w:sig w:usb0="60000287" w:usb1="00000001" w:usb2="00000000" w:usb3="00000000" w:csb0="0000019F" w:csb1="00000000"/>
  </w:font>
  <w:font w:name="Helvetica LT Std Cond">
    <w:altName w:val="Arial"/>
    <w:panose1 w:val="020B050602020203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AAE"/>
    <w:rsid w:val="000A22E6"/>
    <w:rsid w:val="00162FA9"/>
    <w:rsid w:val="00770353"/>
    <w:rsid w:val="00941C42"/>
    <w:rsid w:val="009B5EE4"/>
    <w:rsid w:val="00AB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D903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941C42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ThankYouCertificate2023-Spanish.dotx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Jessica Smith</cp:lastModifiedBy>
  <cp:revision>1</cp:revision>
  <dcterms:created xsi:type="dcterms:W3CDTF">2023-02-27T19:13:00Z</dcterms:created>
  <dcterms:modified xsi:type="dcterms:W3CDTF">2023-02-27T19:18:00Z</dcterms:modified>
</cp:coreProperties>
</file>